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0289" w:rsidRDefault="00B80289" w:rsidP="002D46F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80289" w:rsidRDefault="00B80289" w:rsidP="002D46F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80289" w:rsidRDefault="00B80289" w:rsidP="002D46F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80289" w:rsidRPr="002D46F4" w:rsidRDefault="00B80289" w:rsidP="002D46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D46F4">
        <w:rPr>
          <w:rFonts w:ascii="Times New Roman" w:hAnsi="Times New Roman" w:cs="Times New Roman"/>
          <w:sz w:val="28"/>
          <w:szCs w:val="28"/>
        </w:rPr>
        <w:t>Информация о мероприятиях,</w:t>
      </w:r>
    </w:p>
    <w:p w:rsidR="00B80289" w:rsidRPr="002D46F4" w:rsidRDefault="00B80289" w:rsidP="002D46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D46F4">
        <w:rPr>
          <w:rFonts w:ascii="Times New Roman" w:hAnsi="Times New Roman" w:cs="Times New Roman"/>
          <w:sz w:val="28"/>
          <w:szCs w:val="28"/>
        </w:rPr>
        <w:t>проведенных в МБОУ «Угранская средняя школа»</w:t>
      </w:r>
    </w:p>
    <w:p w:rsidR="00B80289" w:rsidRPr="002D46F4" w:rsidRDefault="00B80289" w:rsidP="002D46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D46F4">
        <w:rPr>
          <w:rFonts w:ascii="Times New Roman" w:hAnsi="Times New Roman" w:cs="Times New Roman"/>
          <w:sz w:val="28"/>
          <w:szCs w:val="28"/>
        </w:rPr>
        <w:t xml:space="preserve">в рамках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2D46F4">
        <w:rPr>
          <w:rFonts w:ascii="Times New Roman" w:hAnsi="Times New Roman" w:cs="Times New Roman"/>
          <w:sz w:val="28"/>
          <w:szCs w:val="28"/>
        </w:rPr>
        <w:t>ятой Всероссийской акции «Стоп ВИЧ/СПИД»</w:t>
      </w:r>
    </w:p>
    <w:p w:rsidR="00B80289" w:rsidRDefault="00B80289" w:rsidP="002D46F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80289" w:rsidRDefault="00B80289" w:rsidP="002D46F4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Размещение информационных материалов на сайте школы </w:t>
      </w:r>
    </w:p>
    <w:p w:rsidR="00B80289" w:rsidRPr="002D46F4" w:rsidRDefault="00B80289" w:rsidP="002D46F4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0289" w:rsidRDefault="00B80289" w:rsidP="002D46F4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Проведение круглого  стола в районной библиотеке «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D46F4">
        <w:rPr>
          <w:rFonts w:ascii="Times New Roman" w:hAnsi="Times New Roman" w:cs="Times New Roman"/>
          <w:sz w:val="28"/>
          <w:szCs w:val="28"/>
        </w:rPr>
        <w:t>Всероссийск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2D46F4">
        <w:rPr>
          <w:rFonts w:ascii="Times New Roman" w:hAnsi="Times New Roman" w:cs="Times New Roman"/>
          <w:sz w:val="28"/>
          <w:szCs w:val="28"/>
        </w:rPr>
        <w:t xml:space="preserve"> акци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2D46F4">
        <w:rPr>
          <w:rFonts w:ascii="Times New Roman" w:hAnsi="Times New Roman" w:cs="Times New Roman"/>
          <w:sz w:val="28"/>
          <w:szCs w:val="28"/>
        </w:rPr>
        <w:t xml:space="preserve"> «Стоп ВИЧ/СПИД»</w:t>
      </w:r>
      <w:r>
        <w:rPr>
          <w:rFonts w:ascii="Times New Roman" w:hAnsi="Times New Roman" w:cs="Times New Roman"/>
          <w:sz w:val="24"/>
          <w:szCs w:val="24"/>
        </w:rPr>
        <w:t>» (10 класс) с участием ведущего специалиста Аппарата Администрации МО«Угранский район Смоленской области» по делам молодёжи и гражданско-патриотическому воспитанию Якушевой Н.С. и врача-педиатра ОГБУЗ «Угранская ЦРБ» Абраменковой А.С., тренинговое  занятие «Что я знаю и чего не знаю» (5-6 классы), лекция  медицинского работника школы по теме: «Профилактика ПАВ» (7-8 классы)</w:t>
      </w:r>
    </w:p>
    <w:p w:rsidR="00B80289" w:rsidRPr="002D46F4" w:rsidRDefault="00B80289" w:rsidP="002D46F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B80289" w:rsidRPr="002D46F4" w:rsidRDefault="00B80289" w:rsidP="002D46F4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Поведение классных часов: </w:t>
      </w:r>
      <w:r w:rsidRPr="007302C3">
        <w:rPr>
          <w:rFonts w:ascii="Times New Roman" w:hAnsi="Times New Roman" w:cs="Times New Roman"/>
          <w:color w:val="000000"/>
          <w:sz w:val="24"/>
          <w:szCs w:val="24"/>
        </w:rPr>
        <w:t>«Вредные привычки и здоровье»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(начальная школа)</w:t>
      </w:r>
      <w:r w:rsidRPr="007302C3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7302C3">
        <w:rPr>
          <w:rFonts w:ascii="Times New Roman" w:hAnsi="Times New Roman" w:cs="Times New Roman"/>
          <w:sz w:val="24"/>
          <w:szCs w:val="24"/>
        </w:rPr>
        <w:t>«Свободное время и твоё здоровье», «</w:t>
      </w:r>
      <w:r w:rsidRPr="007302C3">
        <w:rPr>
          <w:rFonts w:ascii="Times New Roman" w:hAnsi="Times New Roman" w:cs="Times New Roman"/>
          <w:color w:val="000000"/>
          <w:sz w:val="24"/>
          <w:szCs w:val="24"/>
        </w:rPr>
        <w:t>Простые советы  на каждый день», «Где можно провести свободное время с пользой?»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(5-8 классы), </w:t>
      </w:r>
      <w:r w:rsidRPr="007302C3">
        <w:rPr>
          <w:rFonts w:ascii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</w:rPr>
        <w:t>СМИ о здоровье (</w:t>
      </w:r>
      <w:r w:rsidRPr="007302C3">
        <w:rPr>
          <w:rFonts w:ascii="Times New Roman" w:hAnsi="Times New Roman" w:cs="Times New Roman"/>
          <w:color w:val="000000"/>
          <w:sz w:val="24"/>
          <w:szCs w:val="24"/>
        </w:rPr>
        <w:t>влияние и антивлияние)»</w:t>
      </w:r>
      <w:r>
        <w:rPr>
          <w:rFonts w:ascii="Times New Roman" w:hAnsi="Times New Roman" w:cs="Times New Roman"/>
          <w:color w:val="000000"/>
          <w:sz w:val="24"/>
          <w:szCs w:val="24"/>
        </w:rPr>
        <w:t>, «Модные привычки. Курение? Алкоголь? Наркотики?»  (9-11 классы)</w:t>
      </w:r>
    </w:p>
    <w:p w:rsidR="00B80289" w:rsidRPr="002D46F4" w:rsidRDefault="00B80289" w:rsidP="002D46F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B80289" w:rsidRPr="002D46F4" w:rsidRDefault="00B80289" w:rsidP="002D46F4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0289" w:rsidRPr="002D46F4" w:rsidRDefault="00B80289" w:rsidP="002D46F4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Уроки здоровья «Мы за здоровый образ жизни»</w:t>
      </w:r>
    </w:p>
    <w:p w:rsidR="00B80289" w:rsidRDefault="00B80289" w:rsidP="002D46F4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064F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i1025" type="#_x0000_t75" alt="IMG-20180515-WA0000.jpg" style="width:221.25pt;height:165.75pt;visibility:visible">
            <v:imagedata r:id="rId5" o:title=""/>
          </v:shape>
        </w:pict>
      </w:r>
      <w:r w:rsidRPr="0051064F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4" o:spid="_x0000_i1026" type="#_x0000_t75" alt="IMG-20180515-WA0003.jpg" style="width:222.75pt;height:167.25pt;visibility:visible">
            <v:imagedata r:id="rId6" o:title=""/>
          </v:shape>
        </w:pict>
      </w:r>
    </w:p>
    <w:p w:rsidR="00B80289" w:rsidRDefault="00B80289" w:rsidP="002D46F4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0289" w:rsidRDefault="00B80289" w:rsidP="002D46F4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064F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7" o:spid="_x0000_i1027" type="#_x0000_t75" alt="IMG-20180515-WA0004.jpg" style="width:174.75pt;height:131.25pt;visibility:visible">
            <v:imagedata r:id="rId7" o:title=""/>
          </v:shape>
        </w:pict>
      </w:r>
      <w:r w:rsidRPr="0051064F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6" o:spid="_x0000_i1028" type="#_x0000_t75" alt="IMG-20180515-WA0001.jpg" style="width:113.25pt;height:151.5pt;visibility:visible">
            <v:imagedata r:id="rId8" o:title=""/>
          </v:shape>
        </w:pict>
      </w:r>
      <w:r w:rsidRPr="0051064F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8" o:spid="_x0000_i1029" type="#_x0000_t75" alt="IMG-20180515-WA0007.jpg" style="width:162pt;height:121.5pt;visibility:visible">
            <v:imagedata r:id="rId9" o:title=""/>
          </v:shape>
        </w:pict>
      </w:r>
    </w:p>
    <w:p w:rsidR="00B80289" w:rsidRDefault="00B80289" w:rsidP="002D46F4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0289" w:rsidRDefault="00B80289" w:rsidP="002D46F4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0289" w:rsidRPr="007302C3" w:rsidRDefault="00B80289" w:rsidP="002D46F4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0289" w:rsidRDefault="00B80289" w:rsidP="002D46F4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Организация выставки информационных  материалов. Выставка рисунков «Осторожно, СПИД. Умей сказать НЕТ!»</w:t>
      </w:r>
    </w:p>
    <w:p w:rsidR="00B80289" w:rsidRDefault="00B80289" w:rsidP="002D46F4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064F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2" o:spid="_x0000_i1030" type="#_x0000_t75" alt="20180516_101751.jpg" style="width:371.25pt;height:270.75pt;visibility:visible">
            <v:imagedata r:id="rId10" o:title=""/>
          </v:shape>
        </w:pict>
      </w:r>
    </w:p>
    <w:p w:rsidR="00B80289" w:rsidRDefault="00B80289" w:rsidP="002D46F4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0289" w:rsidRDefault="00B80289" w:rsidP="002D46F4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Выставка литературы по теме «Стоп ВИЧ/СПИД»  в школьной библиотеке.</w:t>
      </w:r>
    </w:p>
    <w:p w:rsidR="00B80289" w:rsidRDefault="00B80289" w:rsidP="002D46F4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064F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0" o:spid="_x0000_i1031" type="#_x0000_t75" alt="20180516_095803.jpg" style="width:207.75pt;height:276.75pt;visibility:visible">
            <v:imagedata r:id="rId11" o:title=""/>
          </v:shape>
        </w:pict>
      </w:r>
      <w:r w:rsidRPr="0051064F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1" o:spid="_x0000_i1032" type="#_x0000_t75" alt="20180516_095838.jpg" style="width:207.75pt;height:276.75pt;visibility:visible">
            <v:imagedata r:id="rId12" o:title=""/>
          </v:shape>
        </w:pict>
      </w:r>
    </w:p>
    <w:p w:rsidR="00B80289" w:rsidRDefault="00B80289" w:rsidP="002D46F4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0289" w:rsidRDefault="00B80289" w:rsidP="002D46F4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Проведение классных родительских собраний с обсуждением вопросов профилактики ВИЧ-инфекции</w:t>
      </w:r>
    </w:p>
    <w:p w:rsidR="00B80289" w:rsidRDefault="00B80289" w:rsidP="00FE16CB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0289" w:rsidRDefault="00B80289" w:rsidP="00FE16CB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0289" w:rsidRDefault="00B80289" w:rsidP="00FE16CB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0289" w:rsidRDefault="00B80289" w:rsidP="00FE16CB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0289" w:rsidRDefault="00B80289" w:rsidP="00FE16CB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0289" w:rsidRDefault="00B80289" w:rsidP="002D46F4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0289" w:rsidRPr="00FE16CB" w:rsidRDefault="00B80289" w:rsidP="002D46F4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Акция </w:t>
      </w:r>
      <w:r w:rsidRPr="0011488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«Красная ленточка – нет СПИДу»</w:t>
      </w:r>
    </w:p>
    <w:p w:rsidR="00B80289" w:rsidRPr="00FE16CB" w:rsidRDefault="00B80289" w:rsidP="00FE16CB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51064F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12" o:spid="_x0000_i1033" type="#_x0000_t75" alt="e98d7d9735226.jpg" style="width:429pt;height:286.5pt;visibility:visible">
            <v:imagedata r:id="rId13" o:title=""/>
          </v:shape>
        </w:pict>
      </w:r>
    </w:p>
    <w:p w:rsidR="00B80289" w:rsidRPr="009B436A" w:rsidRDefault="00B80289" w:rsidP="00FE16CB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064F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10" o:spid="_x0000_i1034" type="#_x0000_t75" alt="20180518_102956.jpg" style="width:228.75pt;height:171.75pt;visibility:visible">
            <v:imagedata r:id="rId14" o:title=""/>
          </v:shape>
        </w:pict>
      </w:r>
      <w:r w:rsidRPr="0051064F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11" o:spid="_x0000_i1035" type="#_x0000_t75" alt="20180518_103005.jpg" style="width:225pt;height:170.25pt;visibility:visible">
            <v:imagedata r:id="rId15" o:title=""/>
          </v:shape>
        </w:pict>
      </w:r>
    </w:p>
    <w:p w:rsidR="00B80289" w:rsidRPr="009B436A" w:rsidRDefault="00B80289" w:rsidP="009B436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B80289" w:rsidRPr="002D46F4" w:rsidRDefault="00B80289" w:rsidP="002D46F4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Защита проекта «Инфекционные заболевания. ВИЧ/СПИД» обучающейся 10 класса Ратке Светланой. В рамках защиты проекта проведено анкетирование подростков «Что я знаю об инфекционных заболеваниях», созданы презентации и разработки классных часов для начальной школы, среднего звена, старших классов.</w:t>
      </w:r>
    </w:p>
    <w:p w:rsidR="00B80289" w:rsidRDefault="00B80289" w:rsidP="002D46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0289" w:rsidRDefault="00B80289" w:rsidP="00FE16C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1064F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14" o:spid="_x0000_i1036" type="#_x0000_t75" alt="20180518_103213.jpg" style="width:123pt;height:163.5pt;visibility:visible">
            <v:imagedata r:id="rId16" o:title="" gain="93623f" blacklevel="3277f"/>
          </v:shape>
        </w:pict>
      </w:r>
    </w:p>
    <w:sectPr w:rsidR="00B80289" w:rsidSect="002D46F4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9928B4"/>
    <w:multiLevelType w:val="hybridMultilevel"/>
    <w:tmpl w:val="729C51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D46F4"/>
    <w:rsid w:val="00110D81"/>
    <w:rsid w:val="00114888"/>
    <w:rsid w:val="002D46F4"/>
    <w:rsid w:val="002F772C"/>
    <w:rsid w:val="004030C6"/>
    <w:rsid w:val="00422A0A"/>
    <w:rsid w:val="0051064F"/>
    <w:rsid w:val="00600617"/>
    <w:rsid w:val="007302C3"/>
    <w:rsid w:val="008278F1"/>
    <w:rsid w:val="009B436A"/>
    <w:rsid w:val="00A567A8"/>
    <w:rsid w:val="00B80289"/>
    <w:rsid w:val="00B92013"/>
    <w:rsid w:val="00BE6F9D"/>
    <w:rsid w:val="00FE16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46F4"/>
    <w:pPr>
      <w:spacing w:after="200" w:line="276" w:lineRule="auto"/>
    </w:pPr>
    <w:rPr>
      <w:rFonts w:cs="Calibri"/>
      <w:lang w:eastAsia="en-US"/>
    </w:rPr>
  </w:style>
  <w:style w:type="paragraph" w:styleId="Heading1">
    <w:name w:val="heading 1"/>
    <w:basedOn w:val="Normal"/>
    <w:link w:val="Heading1Char"/>
    <w:uiPriority w:val="99"/>
    <w:qFormat/>
    <w:rsid w:val="002D46F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Heading2">
    <w:name w:val="heading 2"/>
    <w:basedOn w:val="Normal"/>
    <w:next w:val="Normal"/>
    <w:link w:val="Heading2Char"/>
    <w:uiPriority w:val="99"/>
    <w:qFormat/>
    <w:rsid w:val="002D46F4"/>
    <w:pPr>
      <w:keepNext/>
      <w:keepLines/>
      <w:spacing w:before="200" w:after="0"/>
      <w:outlineLvl w:val="1"/>
    </w:pPr>
    <w:rPr>
      <w:rFonts w:ascii="Cambria" w:eastAsia="Times New Roman" w:hAnsi="Cambria" w:cs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2D46F4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2D46F4"/>
    <w:rPr>
      <w:rFonts w:ascii="Cambria" w:hAnsi="Cambria" w:cs="Cambria"/>
      <w:b/>
      <w:bCs/>
      <w:color w:val="4F81BD"/>
      <w:sz w:val="26"/>
      <w:szCs w:val="26"/>
    </w:rPr>
  </w:style>
  <w:style w:type="paragraph" w:styleId="ListParagraph">
    <w:name w:val="List Paragraph"/>
    <w:basedOn w:val="Normal"/>
    <w:uiPriority w:val="99"/>
    <w:qFormat/>
    <w:rsid w:val="002D46F4"/>
    <w:pPr>
      <w:ind w:left="720"/>
    </w:pPr>
  </w:style>
  <w:style w:type="paragraph" w:styleId="NormalWeb">
    <w:name w:val="Normal (Web)"/>
    <w:basedOn w:val="Normal"/>
    <w:uiPriority w:val="99"/>
    <w:rsid w:val="002D46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2D46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D46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117</TotalTime>
  <Pages>4</Pages>
  <Words>243</Words>
  <Characters>1390</Characters>
  <Application>Microsoft Office Outlook</Application>
  <DocSecurity>0</DocSecurity>
  <Lines>0</Lines>
  <Paragraphs>0</Paragraphs>
  <ScaleCrop>false</ScaleCrop>
  <Company>Ya Blondinko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User</cp:lastModifiedBy>
  <cp:revision>2</cp:revision>
  <dcterms:created xsi:type="dcterms:W3CDTF">2018-05-18T06:26:00Z</dcterms:created>
  <dcterms:modified xsi:type="dcterms:W3CDTF">2018-05-18T08:46:00Z</dcterms:modified>
</cp:coreProperties>
</file>